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4"/>
        <w:gridCol w:w="454"/>
        <w:gridCol w:w="697"/>
        <w:gridCol w:w="3471"/>
        <w:gridCol w:w="654"/>
        <w:gridCol w:w="639"/>
      </w:tblGrid>
      <w:tr w:rsidR="00EB73FA" w:rsidRPr="00EB73FA" w:rsidTr="00EB73FA">
        <w:trPr>
          <w:trHeight w:val="315"/>
        </w:trPr>
        <w:tc>
          <w:tcPr>
            <w:tcW w:w="7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t xml:space="preserve">17è Festival International d'Echecs de </w:t>
            </w:r>
            <w:proofErr w:type="spellStart"/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t>Chefchaouen</w:t>
            </w:r>
            <w:proofErr w:type="spellEnd"/>
          </w:p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t>Marathon de blitz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(23-29 Juillet 2018)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Le GM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HeshamAbdelrahman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(EGY) a remporté, Jeudi 26 Juillet 2018 le Marathon de BLITZ de la 17è édition du Festival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nternational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d'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echecs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ville de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Chefchaouen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en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ex-aequo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avec le GM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StrikovicAleksa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(SRB) et le MI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FawzyAdham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(EGY). avec 11 pts.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La compétition a connu la participation de 254 joueurs (ses) représentant 13 pays, et s'est déroulée en 13 rondes , système Suisse accéléré, avec la cadence de 3 mn + 2s/c.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les résultats final sur:</w:t>
            </w:r>
          </w:p>
          <w:p w:rsidR="00EB73FA" w:rsidRDefault="00E14E74" w:rsidP="00EB73FA">
            <w:hyperlink r:id="rId4" w:history="1">
              <w:r w:rsidR="00EB73FA" w:rsidRPr="00EB73FA">
                <w:rPr>
                  <w:rFonts w:ascii="Arial" w:eastAsia="Times New Roman" w:hAnsi="Arial" w:cs="Arial"/>
                  <w:color w:val="0000FF"/>
                  <w:sz w:val="26"/>
                  <w:szCs w:val="26"/>
                  <w:u w:val="single"/>
                  <w:lang w:eastAsia="fr-FR"/>
                </w:rPr>
                <w:t>http://chess-results.com/tnr368625.aspx?lan=20</w:t>
              </w:r>
            </w:hyperlink>
          </w:p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</w:p>
        </w:tc>
      </w:tr>
      <w:tr w:rsidR="00EB73FA" w:rsidRPr="00EB73FA" w:rsidTr="00EB73FA">
        <w:trPr>
          <w:trHeight w:val="360"/>
        </w:trPr>
        <w:tc>
          <w:tcPr>
            <w:tcW w:w="7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28"/>
                <w:szCs w:val="28"/>
                <w:lang w:eastAsia="fr-FR"/>
              </w:rPr>
              <w:t>26-juil-18</w:t>
            </w:r>
          </w:p>
        </w:tc>
      </w:tr>
      <w:tr w:rsidR="00EB73FA" w:rsidRPr="00EB73FA" w:rsidTr="00EB73FA">
        <w:trPr>
          <w:trHeight w:val="540"/>
        </w:trPr>
        <w:tc>
          <w:tcPr>
            <w:tcW w:w="7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4"/>
                <w:szCs w:val="44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44"/>
                <w:szCs w:val="44"/>
                <w:lang w:eastAsia="fr-FR"/>
              </w:rPr>
              <w:t>MARATHON DE BLITZ</w:t>
            </w:r>
          </w:p>
        </w:tc>
      </w:tr>
      <w:tr w:rsidR="00EB73FA" w:rsidRPr="00EB73FA" w:rsidTr="00EB73FA">
        <w:trPr>
          <w:trHeight w:val="315"/>
        </w:trPr>
        <w:tc>
          <w:tcPr>
            <w:tcW w:w="7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EB73FA" w:rsidRPr="00EB73FA" w:rsidTr="00EB73FA">
        <w:trPr>
          <w:trHeight w:val="420"/>
        </w:trPr>
        <w:tc>
          <w:tcPr>
            <w:tcW w:w="7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32"/>
                <w:szCs w:val="32"/>
                <w:lang w:eastAsia="fr-FR"/>
              </w:rPr>
              <w:t>LES GAGNANTS</w:t>
            </w:r>
          </w:p>
        </w:tc>
      </w:tr>
      <w:tr w:rsidR="00EB73FA" w:rsidRPr="00EB73FA" w:rsidTr="00EB73FA">
        <w:trPr>
          <w:trHeight w:val="315"/>
        </w:trPr>
        <w:tc>
          <w:tcPr>
            <w:tcW w:w="7880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FFFFFF" w:fill="FFFF0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 xml:space="preserve">PODIUM 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Rg</w:t>
            </w:r>
            <w:proofErr w:type="spellEnd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TITLE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Élo</w:t>
            </w:r>
            <w:proofErr w:type="spellEnd"/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FED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1ER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Hesham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,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Abdelrahman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2402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EGY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2EME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StrikovicAleksa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2481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SRB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3EME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FawzyAdham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2432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EGY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4EME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LariñoNieto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David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2423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ESP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5EME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Burmakin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Vladimir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2490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RUS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6EME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Gomez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Ledo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Roberto Carlos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2443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CUB</w:t>
            </w:r>
          </w:p>
        </w:tc>
      </w:tr>
      <w:tr w:rsidR="00EB73FA" w:rsidRPr="00EB73FA" w:rsidTr="00EB73FA">
        <w:trPr>
          <w:trHeight w:val="315"/>
        </w:trPr>
        <w:tc>
          <w:tcPr>
            <w:tcW w:w="7880" w:type="dxa"/>
            <w:gridSpan w:val="6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nil"/>
            </w:tcBorders>
            <w:shd w:val="clear" w:color="FFFFFF" w:fill="FFFF0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CATEGORIES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Rg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TITLE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Élo</w:t>
            </w:r>
            <w:proofErr w:type="spellEnd"/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FED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MAROCAIN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HADJ KHOLTI ACHRAF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EB73FA">
        <w:trPr>
          <w:trHeight w:val="315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2E MAROCAIN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CM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BENADDI MOUHCINE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EB73FA">
        <w:trPr>
          <w:trHeight w:val="330"/>
        </w:trPr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LOCAL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47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RIAN SAAD</w:t>
            </w:r>
          </w:p>
        </w:tc>
        <w:tc>
          <w:tcPr>
            <w:tcW w:w="65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2132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</w:tbl>
    <w:p w:rsidR="00451310" w:rsidRDefault="00451310"/>
    <w:p w:rsidR="00EB73FA" w:rsidRDefault="00EB73FA">
      <w:r>
        <w:rPr>
          <w:noProof/>
          <w:lang w:eastAsia="fr-FR"/>
        </w:rPr>
        <w:drawing>
          <wp:inline distT="0" distB="0" distL="0" distR="0">
            <wp:extent cx="4986150" cy="2802835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17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449" cy="281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816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482"/>
        <w:gridCol w:w="505"/>
        <w:gridCol w:w="669"/>
        <w:gridCol w:w="3264"/>
        <w:gridCol w:w="627"/>
        <w:gridCol w:w="615"/>
      </w:tblGrid>
      <w:tr w:rsidR="00EB73FA" w:rsidRPr="00EB73FA" w:rsidTr="00451310">
        <w:trPr>
          <w:trHeight w:val="300"/>
        </w:trPr>
        <w:tc>
          <w:tcPr>
            <w:tcW w:w="8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bookmarkStart w:id="0" w:name="_GoBack"/>
            <w:bookmarkEnd w:id="0"/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lastRenderedPageBreak/>
              <w:t xml:space="preserve">17è Festival International d'Echecs de </w:t>
            </w:r>
            <w:proofErr w:type="spellStart"/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t>Chefchaouen</w:t>
            </w:r>
            <w:proofErr w:type="spellEnd"/>
          </w:p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fr-FR"/>
              </w:rPr>
              <w:t>Marathon de blitz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(23-29 Juillet 2018)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Le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Tiviakov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Sergei (NED) a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remporté,Dimanche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29 Juillet 2018 le Tournoi Principal de la 17è édition du Festival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nternational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d'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echecs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de la ville de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Chefchaouen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avec 8.5 pts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derière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le GM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StrikovicAleksa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(SRB) et le MI Gomez </w:t>
            </w:r>
            <w:proofErr w:type="spellStart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Ledo</w:t>
            </w:r>
            <w:proofErr w:type="spellEnd"/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 Roberto Carlos (CUB). avec 7.5 pts.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>La compétition a connu la participation de 278 joueurs (ses) représentant 13 pays, et s'est déroulée en 13 rondes , système Suisse accéléré, avec la cadence de 90 mn + 30s/c.</w:t>
            </w:r>
          </w:p>
          <w:p w:rsidR="00EB73FA" w:rsidRPr="00EB73FA" w:rsidRDefault="00EB73FA" w:rsidP="00EB73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EB73FA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FR"/>
              </w:rPr>
              <w:t xml:space="preserve">les résultats final sur: </w:t>
            </w:r>
          </w:p>
          <w:p w:rsidR="00EB73FA" w:rsidRPr="00EB73FA" w:rsidRDefault="00E14E74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fr-FR"/>
              </w:rPr>
            </w:pPr>
            <w:hyperlink r:id="rId6" w:history="1">
              <w:r w:rsidR="00EB73FA" w:rsidRPr="00EB73FA">
                <w:rPr>
                  <w:rFonts w:ascii="Arial" w:eastAsia="Times New Roman" w:hAnsi="Arial" w:cs="Arial"/>
                  <w:color w:val="0000FF"/>
                  <w:sz w:val="26"/>
                  <w:szCs w:val="26"/>
                  <w:u w:val="single"/>
                  <w:lang w:eastAsia="fr-FR"/>
                </w:rPr>
                <w:t>http://chess-results.com/tnr368913.aspx?lan=20</w:t>
              </w:r>
            </w:hyperlink>
          </w:p>
        </w:tc>
      </w:tr>
      <w:tr w:rsidR="00EB73FA" w:rsidRPr="00EB73FA" w:rsidTr="00451310">
        <w:trPr>
          <w:trHeight w:val="360"/>
        </w:trPr>
        <w:tc>
          <w:tcPr>
            <w:tcW w:w="8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28"/>
                <w:szCs w:val="28"/>
                <w:lang w:eastAsia="fr-FR"/>
              </w:rPr>
              <w:t>DU 23 AU 30 JUILLET 2018</w:t>
            </w:r>
          </w:p>
        </w:tc>
      </w:tr>
      <w:tr w:rsidR="00EB73FA" w:rsidRPr="00EB73FA" w:rsidTr="00451310">
        <w:trPr>
          <w:trHeight w:val="540"/>
        </w:trPr>
        <w:tc>
          <w:tcPr>
            <w:tcW w:w="8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44"/>
                <w:szCs w:val="44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44"/>
                <w:szCs w:val="44"/>
                <w:lang w:eastAsia="fr-FR"/>
              </w:rPr>
              <w:t>TOURNOI PRINCIPAL</w:t>
            </w:r>
          </w:p>
        </w:tc>
      </w:tr>
      <w:tr w:rsidR="00EB73FA" w:rsidRPr="00EB73FA" w:rsidTr="00451310">
        <w:trPr>
          <w:trHeight w:val="255"/>
        </w:trPr>
        <w:tc>
          <w:tcPr>
            <w:tcW w:w="8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</w:p>
        </w:tc>
      </w:tr>
      <w:tr w:rsidR="00EB73FA" w:rsidRPr="00EB73FA" w:rsidTr="00451310">
        <w:trPr>
          <w:trHeight w:val="420"/>
        </w:trPr>
        <w:tc>
          <w:tcPr>
            <w:tcW w:w="81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fr-FR"/>
              </w:rPr>
            </w:pPr>
            <w:r w:rsidRPr="00EB73FA">
              <w:rPr>
                <w:rFonts w:ascii="Arial" w:eastAsia="Times New Roman" w:hAnsi="Arial" w:cs="Arial"/>
                <w:sz w:val="32"/>
                <w:szCs w:val="32"/>
                <w:lang w:eastAsia="fr-FR"/>
              </w:rPr>
              <w:t>LES GAGNANTS</w:t>
            </w:r>
          </w:p>
        </w:tc>
      </w:tr>
      <w:tr w:rsidR="00EB73FA" w:rsidRPr="00EB73FA" w:rsidTr="00451310">
        <w:trPr>
          <w:trHeight w:val="315"/>
        </w:trPr>
        <w:tc>
          <w:tcPr>
            <w:tcW w:w="8162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FFFFFF" w:fill="FFFF0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 xml:space="preserve">PODIUM 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Rg</w:t>
            </w:r>
            <w:proofErr w:type="spellEnd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TITLE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Élo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FED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1ER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Tiviakov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Sergei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2583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NED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StrikovicAleksa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SRB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3EME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Gomez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Ledo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Roberto Carlos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CUB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4EME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Hesham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,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Abdelrahman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2402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EGY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Burmakin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Vladimir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RUS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GM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LariñoNieto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David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2423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ESP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7EME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FM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Ashraf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Shereif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2343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EGY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8EME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Suarez Uriel Adrian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ESP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9EME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FM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Veiga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Jose Francisco R P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Neves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2274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POR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10EME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Saber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Yasser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2192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11EME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Oussedik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Mahfoud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2318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ALG</w:t>
            </w:r>
          </w:p>
        </w:tc>
      </w:tr>
      <w:tr w:rsidR="00EB73FA" w:rsidRPr="00EB73FA" w:rsidTr="00451310">
        <w:trPr>
          <w:trHeight w:val="315"/>
        </w:trPr>
        <w:tc>
          <w:tcPr>
            <w:tcW w:w="8162" w:type="dxa"/>
            <w:gridSpan w:val="6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nil"/>
            </w:tcBorders>
            <w:shd w:val="clear" w:color="FFFFFF" w:fill="FFFF0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CATEGORIES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Rg</w:t>
            </w:r>
            <w:proofErr w:type="spellEnd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TITLE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nom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Élo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C0C0C0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FED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MAROCAIN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AassimAbdelhadi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2115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2E MAROCAIN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EL FEZARI Mohamed Amin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1793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3EME MAROCAIN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Abdelaziz Adil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2062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2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U1800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damiomar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 ELO 1801 TO 2000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Tachafine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Anouar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1943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1ER ELO 2001 TO 2200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lamrabetmohammed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2107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U20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IM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FawzyAdham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2432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EGY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U16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Zrikem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Nassim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2066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U12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ChaouiRayane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1541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30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1ERE FILLE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WFM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MakhloufAhlam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1408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2EME FILLE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LakehalSafae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1794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5D9F1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LOCAL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Rian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Saad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2132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2E LOCAL 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69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Abou </w:t>
            </w: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assal</w:t>
            </w:r>
            <w:proofErr w:type="spellEnd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 xml:space="preserve"> Nabil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1790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1ERE FILLE LOCAL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173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BEN SALAH HASNAA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1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LOCAL ESPOIR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71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Chia  Abdellah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1530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538DD5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  <w:tr w:rsidR="00EB73FA" w:rsidRPr="00EB73FA" w:rsidTr="00451310">
        <w:trPr>
          <w:trHeight w:val="330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1ER VETERANT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SkalliTaoufik</w:t>
            </w:r>
            <w:proofErr w:type="spellEnd"/>
          </w:p>
        </w:tc>
        <w:tc>
          <w:tcPr>
            <w:tcW w:w="627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right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1861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B8CCE4"/>
            <w:noWrap/>
            <w:vAlign w:val="center"/>
            <w:hideMark/>
          </w:tcPr>
          <w:p w:rsidR="00EB73FA" w:rsidRPr="00EB73FA" w:rsidRDefault="00EB73FA" w:rsidP="00EB73FA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EB73FA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MAR</w:t>
            </w:r>
          </w:p>
        </w:tc>
      </w:tr>
    </w:tbl>
    <w:p w:rsidR="00EB73FA" w:rsidRDefault="00451310" w:rsidP="00451310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7782709" cy="4374845"/>
            <wp:effectExtent l="8572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82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92417" cy="438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310" w:rsidRDefault="00451310" w:rsidP="00451310">
      <w:pPr>
        <w:jc w:val="center"/>
      </w:pPr>
    </w:p>
    <w:p w:rsidR="00451310" w:rsidRDefault="00451310" w:rsidP="00451310">
      <w:pPr>
        <w:jc w:val="center"/>
      </w:pPr>
    </w:p>
    <w:p w:rsidR="00451310" w:rsidRDefault="00451310" w:rsidP="00451310">
      <w:pPr>
        <w:jc w:val="center"/>
      </w:pPr>
    </w:p>
    <w:p w:rsidR="00451310" w:rsidRDefault="00451310" w:rsidP="00451310">
      <w:pPr>
        <w:jc w:val="center"/>
      </w:pPr>
    </w:p>
    <w:p w:rsidR="00451310" w:rsidRDefault="00451310" w:rsidP="00451310">
      <w:pPr>
        <w:jc w:val="center"/>
      </w:pPr>
    </w:p>
    <w:tbl>
      <w:tblPr>
        <w:tblW w:w="414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363"/>
        <w:gridCol w:w="747"/>
        <w:gridCol w:w="446"/>
        <w:gridCol w:w="446"/>
        <w:gridCol w:w="2410"/>
      </w:tblGrid>
      <w:tr w:rsidR="00451310" w:rsidRPr="00451310" w:rsidTr="00451310">
        <w:trPr>
          <w:trHeight w:val="420"/>
          <w:jc w:val="center"/>
        </w:trPr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32"/>
                <w:szCs w:val="32"/>
                <w:lang w:eastAsia="fr-FR"/>
              </w:rPr>
              <w:t>SIMULTANEE GEANTE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GAGNANTS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21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ABDELLAH LKHACHIN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47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ERRAJI AYMAN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59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5D9F1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EL OUARDASSI ANAS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EGALISEURS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NABRI ANAS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OUAHIA ABDELLAH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57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MOUISSOU MOHAMED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63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KRIEM MED AMINE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67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sz w:val="24"/>
                <w:szCs w:val="24"/>
                <w:lang w:eastAsia="fr-FR"/>
              </w:rPr>
              <w:t>0,5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C000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</w:pPr>
            <w:r w:rsidRPr="00451310">
              <w:rPr>
                <w:rFonts w:ascii="Calibri" w:eastAsia="Times New Roman" w:hAnsi="Calibri" w:cs="Arial"/>
                <w:b/>
                <w:bCs/>
                <w:color w:val="000000"/>
                <w:lang w:eastAsia="fr-FR"/>
              </w:rPr>
              <w:t>ECHCHAIB ADIL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RESISTANTS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</w:t>
            </w:r>
          </w:p>
        </w:tc>
        <w:tc>
          <w:tcPr>
            <w:tcW w:w="70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  <w:t> 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AFNAN EL OUARAGLI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SOULAYMAN AZZOUZ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17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TAOUIL IMANE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22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MAJDOULINE SAYF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lastRenderedPageBreak/>
              <w:t>34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TAOUIL HICHAM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38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KOURAA MAROUANE</w:t>
            </w:r>
          </w:p>
        </w:tc>
      </w:tr>
      <w:tr w:rsidR="00451310" w:rsidRPr="00451310" w:rsidTr="00451310">
        <w:trPr>
          <w:trHeight w:val="315"/>
          <w:jc w:val="center"/>
        </w:trPr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68</w:t>
            </w:r>
          </w:p>
        </w:tc>
        <w:tc>
          <w:tcPr>
            <w:tcW w:w="7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48"/>
                <w:szCs w:val="48"/>
                <w:lang w:eastAsia="fr-FR"/>
              </w:rPr>
            </w:pP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</w:pPr>
            <w:r w:rsidRPr="00451310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51310" w:rsidRPr="00451310" w:rsidRDefault="00451310" w:rsidP="004513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451310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MED KHALIL NAJIMI</w:t>
            </w:r>
          </w:p>
        </w:tc>
      </w:tr>
    </w:tbl>
    <w:p w:rsidR="00451310" w:rsidRDefault="00451310" w:rsidP="00451310"/>
    <w:p w:rsidR="00451310" w:rsidRDefault="00451310" w:rsidP="00451310">
      <w:r>
        <w:rPr>
          <w:noProof/>
          <w:lang w:eastAsia="fr-FR"/>
        </w:rPr>
        <w:drawing>
          <wp:inline distT="0" distB="0" distL="0" distR="0">
            <wp:extent cx="5274310" cy="3963670"/>
            <wp:effectExtent l="0" t="0" r="254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725_2039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310" w:rsidSect="00EB73FA">
      <w:pgSz w:w="11906" w:h="16838"/>
      <w:pgMar w:top="709" w:right="1800" w:bottom="993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hyphenationZone w:val="425"/>
  <w:characterSpacingControl w:val="doNotCompress"/>
  <w:compat/>
  <w:rsids>
    <w:rsidRoot w:val="00EB73FA"/>
    <w:rsid w:val="00004B0E"/>
    <w:rsid w:val="001E00F7"/>
    <w:rsid w:val="00451310"/>
    <w:rsid w:val="00883D2A"/>
    <w:rsid w:val="00D93AA5"/>
    <w:rsid w:val="00E14E74"/>
    <w:rsid w:val="00EB7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E7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B7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73F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B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EB73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hess-results.com/tnr368625.aspx?lan=20|win=new&amp;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chess-results.com/tnr368625.aspx?lan=20|win=new&amp;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CLASSEMENT</Template>
  <TotalTime>2</TotalTime>
  <Pages>4</Pages>
  <Words>540</Words>
  <Characters>2973</Characters>
  <Application>Microsoft Office Word</Application>
  <DocSecurity>0</DocSecurity>
  <Lines>24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userhp</dc:creator>
  <cp:lastModifiedBy>hp</cp:lastModifiedBy>
  <cp:revision>2</cp:revision>
  <dcterms:created xsi:type="dcterms:W3CDTF">2018-08-15T11:07:00Z</dcterms:created>
  <dcterms:modified xsi:type="dcterms:W3CDTF">2018-08-15T11:07:00Z</dcterms:modified>
</cp:coreProperties>
</file>